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1E0" w:rsidRDefault="00867651" w:rsidP="00C4653B">
      <w:pPr>
        <w:pStyle w:val="Title"/>
        <w:spacing w:line="360" w:lineRule="exact"/>
        <w:rPr>
          <w:sz w:val="36"/>
          <w:szCs w:val="36"/>
        </w:rPr>
      </w:pPr>
      <w:r>
        <w:rPr>
          <w:sz w:val="36"/>
          <w:szCs w:val="36"/>
        </w:rPr>
        <w:t>Job Description</w:t>
      </w:r>
      <w:r w:rsidR="00E761D1">
        <w:rPr>
          <w:sz w:val="36"/>
          <w:szCs w:val="36"/>
        </w:rPr>
        <w:t>:</w:t>
      </w:r>
      <w:r w:rsidR="00E761D1">
        <w:rPr>
          <w:sz w:val="36"/>
          <w:szCs w:val="36"/>
        </w:rPr>
        <w:br/>
      </w:r>
      <w:r w:rsidR="003F4872">
        <w:rPr>
          <w:sz w:val="36"/>
          <w:szCs w:val="36"/>
        </w:rPr>
        <w:t>Digital Content and Communications Assistant</w:t>
      </w:r>
      <w:r w:rsidR="007F2E3E">
        <w:rPr>
          <w:sz w:val="36"/>
          <w:szCs w:val="36"/>
        </w:rPr>
        <w:t xml:space="preserve"> </w:t>
      </w:r>
    </w:p>
    <w:p w:rsidR="00B17547" w:rsidRPr="00B17547" w:rsidRDefault="00B17547" w:rsidP="00B17547"/>
    <w:p w:rsidR="005F59B7" w:rsidRDefault="00C4653B" w:rsidP="00A364DD">
      <w:pPr>
        <w:tabs>
          <w:tab w:val="left" w:pos="1134"/>
        </w:tabs>
        <w:spacing w:before="0" w:after="0"/>
        <w:ind w:left="1134" w:hanging="1134"/>
      </w:pPr>
      <w:bookmarkStart w:id="0" w:name="_GoBack"/>
      <w:r w:rsidRPr="005F59B7">
        <w:rPr>
          <w:b/>
        </w:rPr>
        <w:t>Post:</w:t>
      </w:r>
      <w:r w:rsidR="003F4872">
        <w:rPr>
          <w:b/>
        </w:rPr>
        <w:t xml:space="preserve"> </w:t>
      </w:r>
      <w:r w:rsidR="003F4872">
        <w:rPr>
          <w:b/>
        </w:rPr>
        <w:tab/>
      </w:r>
      <w:r w:rsidR="003F4872" w:rsidRPr="003F4872">
        <w:rPr>
          <w:b/>
        </w:rPr>
        <w:t>Digital Content and Communications Assistant</w:t>
      </w:r>
      <w:r w:rsidR="006945CF">
        <w:rPr>
          <w:b/>
        </w:rPr>
        <w:tab/>
      </w:r>
      <w:r w:rsidRPr="005F59B7">
        <w:tab/>
      </w:r>
    </w:p>
    <w:p w:rsidR="006E5623" w:rsidRDefault="00C4653B" w:rsidP="00A364DD">
      <w:pPr>
        <w:tabs>
          <w:tab w:val="left" w:pos="1134"/>
        </w:tabs>
        <w:spacing w:before="0" w:after="0"/>
        <w:ind w:left="1134" w:hanging="1134"/>
      </w:pPr>
      <w:r w:rsidRPr="005F59B7">
        <w:rPr>
          <w:b/>
        </w:rPr>
        <w:t>Hours:</w:t>
      </w:r>
      <w:r w:rsidR="003F4872">
        <w:rPr>
          <w:b/>
        </w:rPr>
        <w:t xml:space="preserve"> </w:t>
      </w:r>
      <w:r w:rsidR="006945CF">
        <w:rPr>
          <w:b/>
        </w:rPr>
        <w:tab/>
      </w:r>
      <w:r w:rsidR="003F4872" w:rsidRPr="003F4872">
        <w:rPr>
          <w:b/>
        </w:rPr>
        <w:t xml:space="preserve">20 hours per week  </w:t>
      </w:r>
    </w:p>
    <w:p w:rsidR="005F59B7" w:rsidRDefault="00C4653B" w:rsidP="00A364DD">
      <w:pPr>
        <w:tabs>
          <w:tab w:val="left" w:pos="1134"/>
        </w:tabs>
        <w:spacing w:before="0" w:after="0"/>
        <w:ind w:left="1134" w:hanging="1134"/>
      </w:pPr>
      <w:r w:rsidRPr="005F59B7">
        <w:rPr>
          <w:b/>
        </w:rPr>
        <w:t>Salary:</w:t>
      </w:r>
      <w:r w:rsidR="006945CF">
        <w:rPr>
          <w:b/>
        </w:rPr>
        <w:tab/>
      </w:r>
      <w:r w:rsidR="003F4872">
        <w:rPr>
          <w:b/>
        </w:rPr>
        <w:t>Point 13 – 17 (</w:t>
      </w:r>
      <w:bookmarkStart w:id="1" w:name="_Hlk18413589"/>
      <w:r w:rsidR="003F4872">
        <w:rPr>
          <w:b/>
        </w:rPr>
        <w:t xml:space="preserve">£22,100-£27,012 </w:t>
      </w:r>
      <w:bookmarkEnd w:id="1"/>
      <w:r w:rsidR="003F4872">
        <w:rPr>
          <w:b/>
        </w:rPr>
        <w:t>per annum pro rata)</w:t>
      </w:r>
    </w:p>
    <w:p w:rsidR="00B5361A" w:rsidRDefault="00B5361A" w:rsidP="00B5361A">
      <w:pPr>
        <w:tabs>
          <w:tab w:val="left" w:pos="1134"/>
        </w:tabs>
        <w:spacing w:before="0" w:after="0"/>
        <w:ind w:left="1134" w:hanging="1134"/>
      </w:pPr>
      <w:r>
        <w:rPr>
          <w:b/>
        </w:rPr>
        <w:t>Location:</w:t>
      </w:r>
      <w:r>
        <w:tab/>
      </w:r>
      <w:r w:rsidR="006945CF" w:rsidRPr="006945CF">
        <w:rPr>
          <w:b/>
        </w:rPr>
        <w:t>Edinburgh</w:t>
      </w:r>
    </w:p>
    <w:p w:rsidR="00C4653B" w:rsidRPr="005F59B7" w:rsidRDefault="00B5361A" w:rsidP="005F59B7">
      <w:pPr>
        <w:tabs>
          <w:tab w:val="left" w:pos="1134"/>
        </w:tabs>
        <w:spacing w:before="0"/>
        <w:ind w:left="1134" w:hanging="1134"/>
      </w:pPr>
      <w:r>
        <w:rPr>
          <w:b/>
        </w:rPr>
        <w:t>Reports to</w:t>
      </w:r>
      <w:r w:rsidR="00C4653B" w:rsidRPr="005F59B7">
        <w:rPr>
          <w:b/>
        </w:rPr>
        <w:t>:</w:t>
      </w:r>
      <w:r w:rsidR="00C4653B" w:rsidRPr="005F59B7">
        <w:tab/>
      </w:r>
      <w:r w:rsidR="003F4872">
        <w:rPr>
          <w:b/>
        </w:rPr>
        <w:t>Digital Development Manager</w:t>
      </w:r>
    </w:p>
    <w:p w:rsidR="001F0872" w:rsidRDefault="001F0872" w:rsidP="00867651">
      <w:pPr>
        <w:pStyle w:val="Heading1"/>
      </w:pPr>
      <w:r>
        <w:t>Main Duties</w:t>
      </w:r>
    </w:p>
    <w:p w:rsidR="006945CF" w:rsidRPr="0055310A" w:rsidRDefault="003F4872" w:rsidP="00034269">
      <w:pPr>
        <w:pStyle w:val="List-Bulleted"/>
        <w:numPr>
          <w:ilvl w:val="0"/>
          <w:numId w:val="0"/>
        </w:numPr>
      </w:pPr>
      <w:r w:rsidRPr="003F4872">
        <w:t>The post will assist the Digital Development Manager and the Communications Officer in developing and maintaining high quality integrated communications and building the brand and profile of the organisation.</w:t>
      </w:r>
    </w:p>
    <w:p w:rsidR="00A364DD" w:rsidRDefault="00867651" w:rsidP="00867651">
      <w:pPr>
        <w:pStyle w:val="Heading1"/>
      </w:pPr>
      <w:r>
        <w:t xml:space="preserve">Specific </w:t>
      </w:r>
      <w:r w:rsidR="00622746">
        <w:t>Duties</w:t>
      </w:r>
    </w:p>
    <w:p w:rsidR="003F4872" w:rsidRPr="003F4872" w:rsidRDefault="003F4872" w:rsidP="003F4872">
      <w:pPr>
        <w:pStyle w:val="List-Bulleted"/>
      </w:pPr>
      <w:r w:rsidRPr="003F4872">
        <w:t>To assist the OPFS communications team in creating and publishing digital content for a range of projects across social media, website and other online platforms</w:t>
      </w:r>
    </w:p>
    <w:p w:rsidR="003F4872" w:rsidRPr="003F4872" w:rsidRDefault="003F4872" w:rsidP="003F4872">
      <w:pPr>
        <w:pStyle w:val="List-Bulleted"/>
      </w:pPr>
      <w:r w:rsidRPr="003F4872">
        <w:t>To assist in the design and editing of graphics and media tailored to various web and social media requirements</w:t>
      </w:r>
    </w:p>
    <w:p w:rsidR="003F4872" w:rsidRPr="003F4872" w:rsidRDefault="003F4872" w:rsidP="003F4872">
      <w:pPr>
        <w:pStyle w:val="List-Bulleted"/>
      </w:pPr>
      <w:r w:rsidRPr="003F4872">
        <w:t>Contribute to the development, planning and implementation of OPFS communications and marketing campaigns.</w:t>
      </w:r>
    </w:p>
    <w:p w:rsidR="003F4872" w:rsidRPr="003F4872" w:rsidRDefault="003F4872" w:rsidP="003F4872">
      <w:pPr>
        <w:pStyle w:val="List-Bulleted"/>
      </w:pPr>
      <w:r w:rsidRPr="003F4872">
        <w:t>To assist in keeping OPFS social media presence and websites up-to-date and engaging</w:t>
      </w:r>
    </w:p>
    <w:p w:rsidR="003F4872" w:rsidRPr="003F4872" w:rsidRDefault="003F4872" w:rsidP="003F4872">
      <w:pPr>
        <w:pStyle w:val="List-Bulleted"/>
      </w:pPr>
      <w:r w:rsidRPr="003F4872">
        <w:t>Support drafting press releases, marketing copy and news stories/blog posts</w:t>
      </w:r>
    </w:p>
    <w:p w:rsidR="003F4872" w:rsidRPr="003F4872" w:rsidRDefault="003F4872" w:rsidP="003F4872">
      <w:pPr>
        <w:pStyle w:val="List-Bulleted"/>
      </w:pPr>
      <w:r w:rsidRPr="003F4872">
        <w:t>Contribute to external and internal email marketing</w:t>
      </w:r>
    </w:p>
    <w:p w:rsidR="003F4872" w:rsidRPr="003F4872" w:rsidRDefault="003F4872" w:rsidP="003F4872">
      <w:pPr>
        <w:pStyle w:val="List-Bulleted"/>
      </w:pPr>
      <w:r w:rsidRPr="003F4872">
        <w:t xml:space="preserve">Assist with social media monitoring and analysis </w:t>
      </w:r>
    </w:p>
    <w:p w:rsidR="003F4872" w:rsidRPr="003F4872" w:rsidRDefault="003F4872" w:rsidP="003F4872">
      <w:pPr>
        <w:pStyle w:val="List-Bulleted"/>
      </w:pPr>
      <w:r w:rsidRPr="003F4872">
        <w:t xml:space="preserve">Support the monitoring and evaluation of OPFS digital activity, using Google Analytics, Facebook Business Manager and other packages </w:t>
      </w:r>
    </w:p>
    <w:p w:rsidR="003F4872" w:rsidRPr="003F4872" w:rsidRDefault="003F4872" w:rsidP="003F4872">
      <w:pPr>
        <w:pStyle w:val="List-Bulleted"/>
      </w:pPr>
      <w:r w:rsidRPr="003F4872">
        <w:t>Help keep our contacts database up to date</w:t>
      </w:r>
    </w:p>
    <w:p w:rsidR="003F4872" w:rsidRPr="003F4872" w:rsidRDefault="003F4872" w:rsidP="003F4872">
      <w:pPr>
        <w:pStyle w:val="List-Bulleted"/>
      </w:pPr>
      <w:r w:rsidRPr="003F4872">
        <w:t xml:space="preserve">Support wider communications activity across the communications department when required. </w:t>
      </w:r>
    </w:p>
    <w:p w:rsidR="00034269" w:rsidRPr="003F4872" w:rsidRDefault="003F4872" w:rsidP="003F4872">
      <w:pPr>
        <w:pStyle w:val="List-Bulleted"/>
      </w:pPr>
      <w:r w:rsidRPr="003F4872">
        <w:t>Support the team in engaging with other internal staff to collate information for digital communications</w:t>
      </w:r>
    </w:p>
    <w:p w:rsidR="003F4872" w:rsidRPr="003F4872" w:rsidRDefault="003F4872" w:rsidP="003F4872">
      <w:pPr>
        <w:pStyle w:val="Heading2"/>
      </w:pPr>
      <w:r w:rsidRPr="003F4872">
        <w:t>Planning and organising:</w:t>
      </w:r>
    </w:p>
    <w:p w:rsidR="003F4872" w:rsidRDefault="003F4872" w:rsidP="00034269">
      <w:pPr>
        <w:pStyle w:val="List-Bulleted"/>
      </w:pPr>
      <w:r w:rsidRPr="003F4872">
        <w:t>Proactively plan own daily work activities through a communications planner within the team framework to ensure effective service delivery and priorities independently.</w:t>
      </w:r>
    </w:p>
    <w:p w:rsidR="006945CF" w:rsidRDefault="006945CF" w:rsidP="006945CF">
      <w:pPr>
        <w:pStyle w:val="List-Bulleted"/>
        <w:numPr>
          <w:ilvl w:val="0"/>
          <w:numId w:val="0"/>
        </w:numPr>
        <w:ind w:left="284"/>
      </w:pPr>
    </w:p>
    <w:p w:rsidR="003F4872" w:rsidRDefault="003F4872" w:rsidP="003F4872">
      <w:pPr>
        <w:pStyle w:val="List-Bulleted"/>
      </w:pPr>
      <w:r w:rsidRPr="003F4872">
        <w:rPr>
          <w:rFonts w:ascii="Merge" w:eastAsiaTheme="majorEastAsia" w:hAnsi="Merge" w:cstheme="majorBidi"/>
          <w:b/>
          <w:bCs/>
          <w:color w:val="7F7F7F" w:themeColor="text1" w:themeTint="80"/>
          <w:sz w:val="26"/>
          <w:szCs w:val="26"/>
        </w:rPr>
        <w:t>Relationships and expertise:</w:t>
      </w:r>
    </w:p>
    <w:p w:rsidR="003F4872" w:rsidRDefault="003F4872" w:rsidP="003F4872">
      <w:pPr>
        <w:pStyle w:val="List-Bulleted"/>
      </w:pPr>
      <w:r>
        <w:t>Work effectively with colleagues across the organisation to ensure active engagement with and support for communications and campaigns.</w:t>
      </w:r>
    </w:p>
    <w:p w:rsidR="003F4872" w:rsidRDefault="003F4872" w:rsidP="003F4872">
      <w:pPr>
        <w:pStyle w:val="List-Bulleted"/>
      </w:pPr>
      <w:r>
        <w:t>Assist in written communications for online and offline channels.</w:t>
      </w:r>
    </w:p>
    <w:p w:rsidR="003F4872" w:rsidRDefault="003F4872" w:rsidP="003F4872">
      <w:pPr>
        <w:pStyle w:val="List-Bulleted"/>
      </w:pPr>
      <w:r>
        <w:t>Assist the communications team with external printers, designers and other professionals to produce high quality marketing materials and manage their distribution.</w:t>
      </w:r>
    </w:p>
    <w:p w:rsidR="003F4872" w:rsidRPr="003F4872" w:rsidRDefault="003F4872" w:rsidP="003F4872">
      <w:pPr>
        <w:pStyle w:val="List-Bulleted"/>
      </w:pPr>
      <w:r w:rsidRPr="003F4872">
        <w:t>Keep up to date with professional best practice, identifying trends and developments that impact on the organisation, and sharing knowledge appropriately across teams and departments.</w:t>
      </w:r>
    </w:p>
    <w:p w:rsidR="006945CF" w:rsidRPr="00034269" w:rsidRDefault="006945CF" w:rsidP="003F4872">
      <w:pPr>
        <w:pStyle w:val="List-Bulleted"/>
        <w:numPr>
          <w:ilvl w:val="0"/>
          <w:numId w:val="0"/>
        </w:numPr>
        <w:rPr>
          <w:rFonts w:ascii="Merge" w:eastAsiaTheme="majorEastAsia" w:hAnsi="Merge" w:cstheme="majorBidi"/>
          <w:b/>
          <w:bCs/>
          <w:color w:val="7F7F7F" w:themeColor="text1" w:themeTint="80"/>
          <w:sz w:val="26"/>
          <w:szCs w:val="26"/>
        </w:rPr>
      </w:pPr>
      <w:r w:rsidRPr="00034269">
        <w:rPr>
          <w:rFonts w:ascii="Merge" w:eastAsiaTheme="majorEastAsia" w:hAnsi="Merge" w:cstheme="majorBidi"/>
          <w:b/>
          <w:bCs/>
          <w:color w:val="7F7F7F" w:themeColor="text1" w:themeTint="80"/>
          <w:sz w:val="26"/>
          <w:szCs w:val="26"/>
        </w:rPr>
        <w:t>Other Duties:</w:t>
      </w:r>
    </w:p>
    <w:p w:rsidR="006945CF" w:rsidRDefault="006945CF" w:rsidP="00034269">
      <w:pPr>
        <w:pStyle w:val="List-Bulleted"/>
      </w:pPr>
      <w:r>
        <w:t>Any other relevant duties as required by the post.</w:t>
      </w:r>
    </w:p>
    <w:p w:rsidR="00867651" w:rsidRPr="00253CC4" w:rsidRDefault="00622746" w:rsidP="00867651">
      <w:pPr>
        <w:pStyle w:val="Heading1"/>
      </w:pPr>
      <w:r w:rsidRPr="00253CC4">
        <w:t>Personal Specifications</w:t>
      </w:r>
    </w:p>
    <w:p w:rsidR="00867651" w:rsidRPr="00253CC4" w:rsidRDefault="00867651" w:rsidP="00867651">
      <w:pPr>
        <w:pStyle w:val="Heading2"/>
      </w:pPr>
      <w:r w:rsidRPr="00253CC4">
        <w:t>Essential</w:t>
      </w:r>
    </w:p>
    <w:p w:rsidR="006B0166" w:rsidRPr="006B0166" w:rsidRDefault="006B0166" w:rsidP="006B0166">
      <w:pPr>
        <w:pStyle w:val="List-Bulleted"/>
      </w:pPr>
      <w:r w:rsidRPr="006B0166">
        <w:t xml:space="preserve">Experience and understanding of the full range of communications tools and channels and how to deploy each effectively. </w:t>
      </w:r>
    </w:p>
    <w:p w:rsidR="006B0166" w:rsidRPr="006B0166" w:rsidRDefault="006B0166" w:rsidP="006B0166">
      <w:pPr>
        <w:pStyle w:val="List-Bulleted"/>
      </w:pPr>
      <w:r w:rsidRPr="006B0166">
        <w:t>Some Knowledge and experience of the following platforms:</w:t>
      </w:r>
    </w:p>
    <w:p w:rsidR="006B0166" w:rsidRPr="006B0166" w:rsidRDefault="006B0166" w:rsidP="00FF1DE8">
      <w:pPr>
        <w:ind w:firstLine="284"/>
      </w:pPr>
      <w:r w:rsidRPr="006B0166">
        <w:t>Google Analytics</w:t>
      </w:r>
    </w:p>
    <w:p w:rsidR="006B0166" w:rsidRPr="006B0166" w:rsidRDefault="006B0166" w:rsidP="00FF1DE8">
      <w:pPr>
        <w:ind w:firstLine="284"/>
      </w:pPr>
      <w:r w:rsidRPr="006B0166">
        <w:t>Email Marketing platforms (i.e. Mailchimp)</w:t>
      </w:r>
    </w:p>
    <w:p w:rsidR="006B0166" w:rsidRPr="006B0166" w:rsidRDefault="006B0166" w:rsidP="00FF1DE8">
      <w:pPr>
        <w:ind w:firstLine="284"/>
      </w:pPr>
      <w:r w:rsidRPr="006B0166">
        <w:t>Facebook Business Manager</w:t>
      </w:r>
    </w:p>
    <w:p w:rsidR="006B0166" w:rsidRPr="006B0166" w:rsidRDefault="006B0166" w:rsidP="00FF1DE8">
      <w:pPr>
        <w:ind w:firstLine="284"/>
      </w:pPr>
      <w:r w:rsidRPr="006B0166">
        <w:t>Social Media Management software</w:t>
      </w:r>
    </w:p>
    <w:p w:rsidR="006B0166" w:rsidRPr="006B0166" w:rsidRDefault="006B0166" w:rsidP="00FF1DE8">
      <w:pPr>
        <w:ind w:firstLine="284"/>
      </w:pPr>
      <w:r w:rsidRPr="006B0166">
        <w:t xml:space="preserve">Microsoft 365 Office </w:t>
      </w:r>
    </w:p>
    <w:p w:rsidR="006B0166" w:rsidRPr="006B0166" w:rsidRDefault="006B0166" w:rsidP="00FF1DE8">
      <w:pPr>
        <w:ind w:firstLine="284"/>
      </w:pPr>
      <w:r w:rsidRPr="006B0166">
        <w:t>Adobe creative suite</w:t>
      </w:r>
    </w:p>
    <w:p w:rsidR="006B0166" w:rsidRPr="006B0166" w:rsidRDefault="006B0166" w:rsidP="00FF1DE8">
      <w:pPr>
        <w:ind w:firstLine="284"/>
      </w:pPr>
      <w:r w:rsidRPr="006B0166">
        <w:t>Website Content management systems (i.e. WordPress)</w:t>
      </w:r>
    </w:p>
    <w:p w:rsidR="006B0166" w:rsidRPr="006B0166" w:rsidRDefault="006B0166" w:rsidP="006B0166">
      <w:pPr>
        <w:pStyle w:val="List-Bulleted"/>
      </w:pPr>
      <w:r w:rsidRPr="006B0166">
        <w:t>Good general education to degree or equivalent level with strong written and verbal communication skills.</w:t>
      </w:r>
    </w:p>
    <w:p w:rsidR="006B0166" w:rsidRPr="006B0166" w:rsidRDefault="006B0166" w:rsidP="006B0166">
      <w:pPr>
        <w:pStyle w:val="List-Bulleted"/>
      </w:pPr>
      <w:r w:rsidRPr="006B0166">
        <w:t>Previous experience, in either a voluntary or professional capacity of public and media relations, marketing and digital.</w:t>
      </w:r>
    </w:p>
    <w:p w:rsidR="006B0166" w:rsidRDefault="006B0166" w:rsidP="006B0166">
      <w:pPr>
        <w:pStyle w:val="List-Bulleted"/>
      </w:pPr>
      <w:r w:rsidRPr="006B0166">
        <w:t>Previous experience of maintaining and growing a strong brand and profile, including the delivery of a consistent brand across multiple channels.</w:t>
      </w:r>
    </w:p>
    <w:p w:rsidR="00867651" w:rsidRDefault="00867651" w:rsidP="006B0166">
      <w:pPr>
        <w:pStyle w:val="Heading2"/>
      </w:pPr>
      <w:r w:rsidRPr="00253CC4">
        <w:lastRenderedPageBreak/>
        <w:t>Desirable</w:t>
      </w:r>
    </w:p>
    <w:p w:rsidR="00400EB7" w:rsidRDefault="00400EB7" w:rsidP="00400EB7">
      <w:pPr>
        <w:pStyle w:val="List-Bulleted"/>
      </w:pPr>
      <w:r>
        <w:t>Microsoft SharePoint</w:t>
      </w:r>
    </w:p>
    <w:p w:rsidR="00400EB7" w:rsidRDefault="00400EB7" w:rsidP="00400EB7">
      <w:pPr>
        <w:pStyle w:val="List-Bulleted"/>
      </w:pPr>
      <w:r>
        <w:t>Copywriting for online and offline communication</w:t>
      </w:r>
    </w:p>
    <w:p w:rsidR="00400EB7" w:rsidRDefault="00400EB7" w:rsidP="00400EB7">
      <w:pPr>
        <w:pStyle w:val="List-Bulleted"/>
      </w:pPr>
      <w:r>
        <w:t>Facebook Ads and Google Ads implementation</w:t>
      </w:r>
    </w:p>
    <w:p w:rsidR="00400EB7" w:rsidRPr="00400EB7" w:rsidRDefault="00400EB7" w:rsidP="00400EB7">
      <w:pPr>
        <w:pStyle w:val="List-Bulleted"/>
      </w:pPr>
      <w:r>
        <w:t>Experience of messaging tools (i.e. Slack)</w:t>
      </w:r>
    </w:p>
    <w:p w:rsidR="00867651" w:rsidRPr="008D6E94" w:rsidRDefault="003A459C" w:rsidP="00A12EC6">
      <w:pPr>
        <w:pStyle w:val="Heading1"/>
      </w:pPr>
      <w:r w:rsidRPr="008D6E94">
        <w:t xml:space="preserve">Terms &amp; </w:t>
      </w:r>
      <w:r w:rsidR="00867651" w:rsidRPr="008D6E94">
        <w:t>Conditions</w:t>
      </w:r>
    </w:p>
    <w:p w:rsidR="00A364DD" w:rsidRPr="00A80368" w:rsidRDefault="00253CC4" w:rsidP="00253CC4">
      <w:pPr>
        <w:pStyle w:val="ListParagraph"/>
        <w:numPr>
          <w:ilvl w:val="0"/>
          <w:numId w:val="40"/>
        </w:numPr>
      </w:pPr>
      <w:r w:rsidRPr="00A80368">
        <w:rPr>
          <w:b/>
        </w:rPr>
        <w:t>Period of appointment</w:t>
      </w:r>
      <w:r w:rsidR="003A459C" w:rsidRPr="00A80368">
        <w:rPr>
          <w:b/>
        </w:rPr>
        <w:t>:</w:t>
      </w:r>
      <w:r w:rsidR="003A459C" w:rsidRPr="00A80368">
        <w:t xml:space="preserve"> </w:t>
      </w:r>
      <w:r w:rsidR="00A80368" w:rsidRPr="00A80368">
        <w:t>Fixed term contract until 30</w:t>
      </w:r>
      <w:r w:rsidR="00A80368" w:rsidRPr="00A80368">
        <w:rPr>
          <w:vertAlign w:val="superscript"/>
        </w:rPr>
        <w:t>th</w:t>
      </w:r>
      <w:r w:rsidR="00A80368" w:rsidRPr="00A80368">
        <w:t xml:space="preserve"> June 2019</w:t>
      </w:r>
    </w:p>
    <w:p w:rsidR="003A459C" w:rsidRPr="00A80368" w:rsidRDefault="003A459C" w:rsidP="00D75DD9">
      <w:pPr>
        <w:pStyle w:val="ListParagraph"/>
        <w:numPr>
          <w:ilvl w:val="0"/>
          <w:numId w:val="40"/>
        </w:numPr>
      </w:pPr>
      <w:r w:rsidRPr="00A80368">
        <w:rPr>
          <w:b/>
        </w:rPr>
        <w:t>Salary:</w:t>
      </w:r>
      <w:r w:rsidR="00A364DD" w:rsidRPr="00A80368">
        <w:t xml:space="preserve"> </w:t>
      </w:r>
      <w:r w:rsidR="00400EB7" w:rsidRPr="00A80368">
        <w:t xml:space="preserve">£22,100-£27,012 </w:t>
      </w:r>
      <w:r w:rsidR="006D459E">
        <w:t>per annum, pro rata.</w:t>
      </w:r>
    </w:p>
    <w:p w:rsidR="003A459C" w:rsidRPr="00A80368" w:rsidRDefault="003A459C" w:rsidP="00914EF2">
      <w:pPr>
        <w:pStyle w:val="ListParagraph"/>
        <w:numPr>
          <w:ilvl w:val="0"/>
          <w:numId w:val="40"/>
        </w:numPr>
      </w:pPr>
      <w:r w:rsidRPr="00A80368">
        <w:rPr>
          <w:b/>
        </w:rPr>
        <w:t>Hours of work:</w:t>
      </w:r>
      <w:r w:rsidRPr="00A80368">
        <w:t xml:space="preserve"> </w:t>
      </w:r>
      <w:bookmarkStart w:id="2" w:name="_Hlk513723885"/>
      <w:r w:rsidR="00400EB7" w:rsidRPr="00A80368">
        <w:t>20</w:t>
      </w:r>
      <w:r w:rsidR="00A80368">
        <w:t xml:space="preserve"> per week</w:t>
      </w:r>
    </w:p>
    <w:bookmarkEnd w:id="2"/>
    <w:p w:rsidR="003A459C" w:rsidRPr="00A80368" w:rsidRDefault="003A459C" w:rsidP="003A459C">
      <w:pPr>
        <w:pStyle w:val="ListParagraph"/>
        <w:numPr>
          <w:ilvl w:val="0"/>
          <w:numId w:val="40"/>
        </w:numPr>
      </w:pPr>
      <w:r w:rsidRPr="00A80368">
        <w:rPr>
          <w:b/>
        </w:rPr>
        <w:t>Holidays</w:t>
      </w:r>
      <w:r w:rsidRPr="00A80368">
        <w:t>: Annual leave entitlement is 25 days and 12 Public holidays</w:t>
      </w:r>
      <w:r w:rsidR="00A80368">
        <w:t xml:space="preserve"> pro rata.</w:t>
      </w:r>
    </w:p>
    <w:p w:rsidR="003A459C" w:rsidRPr="00A80368" w:rsidRDefault="003A459C" w:rsidP="00914EF2">
      <w:pPr>
        <w:pStyle w:val="ListParagraph"/>
        <w:numPr>
          <w:ilvl w:val="0"/>
          <w:numId w:val="40"/>
        </w:numPr>
      </w:pPr>
      <w:r w:rsidRPr="00A80368">
        <w:rPr>
          <w:b/>
        </w:rPr>
        <w:t>Pension</w:t>
      </w:r>
      <w:r w:rsidRPr="00A80368">
        <w:t xml:space="preserve">: </w:t>
      </w:r>
      <w:r w:rsidR="00914EF2" w:rsidRPr="00A80368">
        <w:t>You will be auto-enrolled from your start date</w:t>
      </w:r>
      <w:r w:rsidR="00400EB7" w:rsidRPr="00A80368">
        <w:t xml:space="preserve">.  </w:t>
      </w:r>
      <w:r w:rsidR="00914EF2" w:rsidRPr="00A80368">
        <w:t xml:space="preserve">OPFS pays </w:t>
      </w:r>
      <w:r w:rsidR="00400EB7" w:rsidRPr="00A80368">
        <w:t>7</w:t>
      </w:r>
      <w:r w:rsidR="00914EF2" w:rsidRPr="00A80368">
        <w:t xml:space="preserve">% of your salary and you pay  </w:t>
      </w:r>
      <w:r w:rsidR="006945CF" w:rsidRPr="00A80368">
        <w:t>3</w:t>
      </w:r>
      <w:r w:rsidR="00914EF2" w:rsidRPr="00A80368">
        <w:t xml:space="preserve">%. </w:t>
      </w:r>
    </w:p>
    <w:p w:rsidR="006945CF" w:rsidRPr="00A80368" w:rsidRDefault="003A459C" w:rsidP="006945CF">
      <w:pPr>
        <w:pStyle w:val="ListParagraph"/>
        <w:numPr>
          <w:ilvl w:val="0"/>
          <w:numId w:val="40"/>
        </w:numPr>
      </w:pPr>
      <w:r w:rsidRPr="00A80368">
        <w:rPr>
          <w:b/>
        </w:rPr>
        <w:t>Training, support and supervision</w:t>
      </w:r>
      <w:r w:rsidR="00B17547" w:rsidRPr="00A80368">
        <w:rPr>
          <w:b/>
        </w:rPr>
        <w:t>:</w:t>
      </w:r>
      <w:r w:rsidR="006945CF" w:rsidRPr="00A80368">
        <w:t xml:space="preserve"> You will receive induction training and frequent support in the first three months. Thereafter you will receive monthly individual support and supervision and annual appraisals. </w:t>
      </w:r>
    </w:p>
    <w:p w:rsidR="003A459C" w:rsidRPr="00A80368" w:rsidRDefault="003A459C" w:rsidP="00914EF2">
      <w:pPr>
        <w:pStyle w:val="ListParagraph"/>
        <w:numPr>
          <w:ilvl w:val="0"/>
          <w:numId w:val="40"/>
        </w:numPr>
      </w:pPr>
      <w:r w:rsidRPr="00A80368">
        <w:rPr>
          <w:b/>
        </w:rPr>
        <w:t>Equal Opportunities and Family Friendly Employment:</w:t>
      </w:r>
      <w:r w:rsidRPr="00A80368">
        <w:t xml:space="preserve"> OPFS aims to be an equal opportunity and family friendly employer. </w:t>
      </w:r>
      <w:r w:rsidR="00914EF2" w:rsidRPr="00A80368">
        <w:t>We have Investors in People status and Living Wage accreditation.</w:t>
      </w:r>
    </w:p>
    <w:p w:rsidR="00A80368" w:rsidRPr="00A80368" w:rsidRDefault="00A80368" w:rsidP="00914EF2">
      <w:pPr>
        <w:pStyle w:val="ListParagraph"/>
        <w:numPr>
          <w:ilvl w:val="0"/>
          <w:numId w:val="40"/>
        </w:numPr>
        <w:rPr>
          <w:b/>
        </w:rPr>
      </w:pPr>
      <w:r w:rsidRPr="00A80368">
        <w:rPr>
          <w:b/>
        </w:rPr>
        <w:t>Closing date:</w:t>
      </w:r>
      <w:r>
        <w:rPr>
          <w:b/>
        </w:rPr>
        <w:t xml:space="preserve"> </w:t>
      </w:r>
      <w:r>
        <w:t>The closing date is Friday 20</w:t>
      </w:r>
      <w:r w:rsidRPr="00A80368">
        <w:rPr>
          <w:vertAlign w:val="superscript"/>
        </w:rPr>
        <w:t>th</w:t>
      </w:r>
      <w:r>
        <w:t xml:space="preserve"> September 2019 at 5pm.  Please </w:t>
      </w:r>
      <w:r w:rsidR="006D459E">
        <w:t xml:space="preserve">download an application from our website </w:t>
      </w:r>
      <w:hyperlink r:id="rId8" w:history="1">
        <w:r w:rsidR="006D459E" w:rsidRPr="0058719E">
          <w:rPr>
            <w:rStyle w:val="Hyperlink"/>
          </w:rPr>
          <w:t>www.opfs.org.uk</w:t>
        </w:r>
      </w:hyperlink>
      <w:bookmarkEnd w:id="0"/>
      <w:r w:rsidR="006D459E">
        <w:t xml:space="preserve"> and </w:t>
      </w:r>
      <w:r>
        <w:t xml:space="preserve">email your completed application form to </w:t>
      </w:r>
      <w:hyperlink r:id="rId9" w:history="1">
        <w:r w:rsidR="006D459E" w:rsidRPr="0058719E">
          <w:rPr>
            <w:rStyle w:val="Hyperlink"/>
          </w:rPr>
          <w:t>angela.bruty@opfs.org.uk</w:t>
        </w:r>
      </w:hyperlink>
      <w:r w:rsidR="006D459E">
        <w:t xml:space="preserve">.  Please contact </w:t>
      </w:r>
      <w:hyperlink r:id="rId10" w:history="1">
        <w:r w:rsidR="006D459E" w:rsidRPr="0058719E">
          <w:rPr>
            <w:rStyle w:val="Hyperlink"/>
          </w:rPr>
          <w:t>info@opfs.org.uk</w:t>
        </w:r>
      </w:hyperlink>
      <w:r w:rsidR="006D459E">
        <w:t xml:space="preserve"> 0131 556 3899 if you require a paper application form.</w:t>
      </w:r>
    </w:p>
    <w:p w:rsidR="00685606" w:rsidRDefault="00A364DD" w:rsidP="00A364DD">
      <w:pPr>
        <w:rPr>
          <w:b/>
          <w:sz w:val="22"/>
        </w:rPr>
      </w:pPr>
      <w:r w:rsidRPr="002D0BBE">
        <w:rPr>
          <w:b/>
          <w:sz w:val="22"/>
        </w:rPr>
        <w:t>The job description is a broad picture of the post at the time of preparation. It is not an exhaustive list of all possible duties, and it is recognised that jobs change and evolve over time.</w:t>
      </w:r>
    </w:p>
    <w:sectPr w:rsidR="00685606" w:rsidSect="00F465CF">
      <w:headerReference w:type="default" r:id="rId11"/>
      <w:headerReference w:type="first" r:id="rId12"/>
      <w:footerReference w:type="first" r:id="rId13"/>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368" w:rsidRDefault="00A80368" w:rsidP="00FD67DB">
      <w:pPr>
        <w:spacing w:after="0" w:line="240" w:lineRule="auto"/>
      </w:pPr>
      <w:r>
        <w:separator/>
      </w:r>
    </w:p>
  </w:endnote>
  <w:endnote w:type="continuationSeparator" w:id="0">
    <w:p w:rsidR="00A80368" w:rsidRDefault="00A80368" w:rsidP="00FD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CDED2A4F-9243-4631-A3B6-2C91B3ED5623}"/>
  </w:font>
  <w:font w:name="Times New Roman">
    <w:panose1 w:val="02020603050405020304"/>
    <w:charset w:val="00"/>
    <w:family w:val="roman"/>
    <w:pitch w:val="variable"/>
    <w:sig w:usb0="E0002AFF" w:usb1="C0007841" w:usb2="00000009" w:usb3="00000000" w:csb0="000001FF" w:csb1="00000000"/>
    <w:embedRegular r:id="rId2" w:fontKey="{E72CE72A-6762-4E71-BA9F-8CCAB0359CCB}"/>
    <w:embedBold r:id="rId3" w:fontKey="{110A75D3-CA18-4F52-BE90-76752BC89662}"/>
    <w:embedItalic r:id="rId4" w:fontKey="{12F78C38-D157-4018-A42B-C7B91949D623}"/>
  </w:font>
  <w:font w:name="Courier New">
    <w:panose1 w:val="02070309020205020404"/>
    <w:charset w:val="00"/>
    <w:family w:val="modern"/>
    <w:pitch w:val="fixed"/>
    <w:sig w:usb0="E0002AFF" w:usb1="C0007843" w:usb2="00000009" w:usb3="00000000" w:csb0="000001FF" w:csb1="00000000"/>
    <w:embedRegular r:id="rId5" w:fontKey="{E4BEB78B-AFC4-4074-A732-830C950B572C}"/>
  </w:font>
  <w:font w:name="Symbol">
    <w:panose1 w:val="05050102010706020507"/>
    <w:charset w:val="02"/>
    <w:family w:val="roman"/>
    <w:pitch w:val="variable"/>
    <w:sig w:usb0="00000000" w:usb1="10000000" w:usb2="00000000" w:usb3="00000000" w:csb0="80000000" w:csb1="00000000"/>
    <w:embedRegular r:id="rId6" w:fontKey="{1B50985C-FD57-4839-8EA6-DD8E257B9BEF}"/>
  </w:font>
  <w:font w:name="Wingdings 2">
    <w:panose1 w:val="05020102010507070707"/>
    <w:charset w:val="02"/>
    <w:family w:val="roman"/>
    <w:pitch w:val="variable"/>
    <w:sig w:usb0="00000000" w:usb1="10000000" w:usb2="00000000" w:usb3="00000000" w:csb0="80000000" w:csb1="00000000"/>
    <w:embedRegular r:id="rId7" w:fontKey="{74F2D81F-7B65-4361-A7F0-E73733E81DA9}"/>
  </w:font>
  <w:font w:name="Calibri">
    <w:panose1 w:val="020F0502020204030204"/>
    <w:charset w:val="00"/>
    <w:family w:val="swiss"/>
    <w:pitch w:val="variable"/>
    <w:sig w:usb0="E00002FF" w:usb1="4000ACFF" w:usb2="00000001" w:usb3="00000000" w:csb0="0000019F" w:csb1="00000000"/>
    <w:embedRegular r:id="rId8" w:fontKey="{392F235A-E2A6-48B4-9880-8535B53B6F11}"/>
    <w:embedBold r:id="rId9" w:fontKey="{924181CD-6ED3-45B3-B6BC-12527909035B}"/>
  </w:font>
  <w:font w:name="Merge">
    <w:altName w:val="Calibri"/>
    <w:panose1 w:val="00000000000000000000"/>
    <w:charset w:val="00"/>
    <w:family w:val="moder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10" w:fontKey="{F1A83934-5B57-4766-A4BF-B7877F8A1E5C}"/>
  </w:font>
  <w:font w:name="HelveticaNeueLTStd-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1" w:fontKey="{03FA4170-1115-4D0C-B180-3F4C089FCD3E}"/>
  </w:font>
  <w:font w:name="Cambria">
    <w:panose1 w:val="02040503050406030204"/>
    <w:charset w:val="00"/>
    <w:family w:val="roman"/>
    <w:pitch w:val="variable"/>
    <w:sig w:usb0="E00002FF" w:usb1="400004FF" w:usb2="00000000" w:usb3="00000000" w:csb0="0000019F" w:csb1="00000000"/>
    <w:embedRegular r:id="rId12" w:fontKey="{1A6F6C2B-85D3-4C9C-804E-15EC58A95E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368" w:rsidRDefault="00A80368" w:rsidP="00B17547">
    <w:pPr>
      <w:pStyle w:val="Footer"/>
      <w:spacing w:before="0"/>
      <w:rPr>
        <w:sz w:val="16"/>
        <w:szCs w:val="16"/>
      </w:rPr>
    </w:pPr>
    <w:r w:rsidRPr="00D35421">
      <w:rPr>
        <w:noProof/>
        <w:sz w:val="16"/>
        <w:szCs w:val="16"/>
      </w:rPr>
      <w:drawing>
        <wp:anchor distT="0" distB="0" distL="114300" distR="114300" simplePos="0" relativeHeight="251679744" behindDoc="0" locked="0" layoutInCell="1" allowOverlap="1" wp14:anchorId="3F2F65E6" wp14:editId="1864FECD">
          <wp:simplePos x="0" y="0"/>
          <wp:positionH relativeFrom="rightMargin">
            <wp:posOffset>98425</wp:posOffset>
          </wp:positionH>
          <wp:positionV relativeFrom="page">
            <wp:posOffset>9962101</wp:posOffset>
          </wp:positionV>
          <wp:extent cx="619070" cy="349747"/>
          <wp:effectExtent l="0" t="0" r="0" b="0"/>
          <wp:wrapNone/>
          <wp:docPr id="10" name="Picture 10" descr="THA_MEMBER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HA_MEMBER_LOGO_OPFS"/>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070" cy="34974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80768" behindDoc="0" locked="0" layoutInCell="1" allowOverlap="1" wp14:anchorId="5B289016">
          <wp:simplePos x="0" y="0"/>
          <wp:positionH relativeFrom="column">
            <wp:posOffset>3806384</wp:posOffset>
          </wp:positionH>
          <wp:positionV relativeFrom="paragraph">
            <wp:posOffset>90833</wp:posOffset>
          </wp:positionV>
          <wp:extent cx="826936" cy="583692"/>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936" cy="583692"/>
                  </a:xfrm>
                  <a:prstGeom prst="rect">
                    <a:avLst/>
                  </a:prstGeom>
                  <a:noFill/>
                </pic:spPr>
              </pic:pic>
            </a:graphicData>
          </a:graphic>
        </wp:anchor>
      </w:drawing>
    </w:r>
  </w:p>
  <w:p w:rsidR="00A80368" w:rsidRPr="00D35421" w:rsidRDefault="00A80368" w:rsidP="00B17547">
    <w:pPr>
      <w:pStyle w:val="Footer"/>
      <w:spacing w:before="0"/>
      <w:rPr>
        <w:sz w:val="16"/>
        <w:szCs w:val="16"/>
      </w:rPr>
    </w:pPr>
    <w:r w:rsidRPr="00D35421">
      <w:rPr>
        <w:noProof/>
        <w:sz w:val="16"/>
        <w:szCs w:val="16"/>
      </w:rPr>
      <w:drawing>
        <wp:anchor distT="0" distB="0" distL="114300" distR="114300" simplePos="0" relativeHeight="251678720" behindDoc="0" locked="0" layoutInCell="1" allowOverlap="1" wp14:anchorId="758FB491" wp14:editId="250F246D">
          <wp:simplePos x="0" y="0"/>
          <wp:positionH relativeFrom="margin">
            <wp:align>right</wp:align>
          </wp:positionH>
          <wp:positionV relativeFrom="page">
            <wp:posOffset>9962680</wp:posOffset>
          </wp:positionV>
          <wp:extent cx="1056524" cy="341602"/>
          <wp:effectExtent l="0" t="0" r="0" b="1905"/>
          <wp:wrapNone/>
          <wp:docPr id="11" name="Picture 11" descr="IIP_LOGO_OPF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IP_LOGO_OPFS"/>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6524" cy="3416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5421">
      <w:rPr>
        <w:sz w:val="16"/>
        <w:szCs w:val="16"/>
      </w:rPr>
      <w:t>Registered as One Parent Families Scotland, a charitable company limited by guarantee.</w:t>
    </w:r>
    <w:r w:rsidRPr="00D35421">
      <w:rPr>
        <w:rFonts w:ascii="Arial" w:hAnsi="Arial" w:cs="Arial"/>
        <w:noProof/>
        <w:lang w:eastAsia="en-GB"/>
      </w:rPr>
      <w:t xml:space="preserve"> </w:t>
    </w:r>
    <w:r>
      <w:rPr>
        <w:rFonts w:ascii="Arial" w:hAnsi="Arial" w:cs="Arial"/>
        <w:noProof/>
        <w:lang w:eastAsia="en-GB"/>
      </w:rPr>
      <w:br/>
    </w:r>
    <w:r w:rsidRPr="00D35421">
      <w:rPr>
        <w:sz w:val="16"/>
        <w:szCs w:val="16"/>
      </w:rPr>
      <w:t>Registered at Edinburgh under number 094860. Scottish Charity number: SC006403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368" w:rsidRDefault="00A80368" w:rsidP="00FD67DB">
      <w:pPr>
        <w:spacing w:after="0" w:line="240" w:lineRule="auto"/>
      </w:pPr>
      <w:r>
        <w:separator/>
      </w:r>
    </w:p>
  </w:footnote>
  <w:footnote w:type="continuationSeparator" w:id="0">
    <w:p w:rsidR="00A80368" w:rsidRDefault="00A80368" w:rsidP="00FD6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368" w:rsidRPr="00610250" w:rsidRDefault="00A80368" w:rsidP="00610250">
    <w:pPr>
      <w:pStyle w:val="Header"/>
    </w:pPr>
  </w:p>
  <w:p w:rsidR="00A80368" w:rsidRPr="00610250" w:rsidRDefault="00A80368" w:rsidP="00610250">
    <w:pPr>
      <w:pStyle w:val="Header"/>
    </w:pPr>
    <w:r w:rsidRPr="00610250">
      <w:rPr>
        <w:noProof/>
        <w:lang w:eastAsia="en-GB"/>
      </w:rPr>
      <mc:AlternateContent>
        <mc:Choice Requires="wpg">
          <w:drawing>
            <wp:anchor distT="0" distB="0" distL="114300" distR="114300" simplePos="0" relativeHeight="251653119" behindDoc="0" locked="0" layoutInCell="1" allowOverlap="1" wp14:anchorId="226D0AA1" wp14:editId="4C3D82DA">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7F95C2" id="Group 25" o:spid="_x0000_s1026" style="position:absolute;margin-left:326.05pt;margin-top:77.95pt;width:198.15pt;height:21.25pt;z-index:251653119;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rsidR="00A80368" w:rsidRPr="00610250" w:rsidRDefault="00A80368" w:rsidP="00610250">
    <w:pPr>
      <w:pStyle w:val="Header"/>
    </w:pPr>
  </w:p>
  <w:p w:rsidR="00A80368" w:rsidRPr="00610250" w:rsidRDefault="00A80368" w:rsidP="00610250">
    <w:pPr>
      <w:pStyle w:val="Header"/>
    </w:pPr>
    <w:r w:rsidRPr="00610250">
      <w:rPr>
        <w:noProof/>
        <w:lang w:eastAsia="en-GB"/>
      </w:rPr>
      <mc:AlternateContent>
        <mc:Choice Requires="wps">
          <w:drawing>
            <wp:anchor distT="0" distB="0" distL="114300" distR="114300" simplePos="0" relativeHeight="251676672" behindDoc="0" locked="0" layoutInCell="1" allowOverlap="1" wp14:anchorId="6ED1C028" wp14:editId="7FC5ABFF">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rsidR="00A80368" w:rsidRDefault="00A80368"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D1C028"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" filled="f" stroked="f">
              <o:lock v:ext="edit" aspectratio="t"/>
              <v:textbox inset="0,0,0,0">
                <w:txbxContent>
                  <w:p w:rsidR="00A80368" w:rsidRDefault="00A80368"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rsidR="00A80368" w:rsidRDefault="00A80368" w:rsidP="00610250">
    <w:pPr>
      <w:pStyle w:val="Header"/>
    </w:pPr>
  </w:p>
  <w:p w:rsidR="00A80368" w:rsidRPr="00610250" w:rsidRDefault="00A80368" w:rsidP="00610250">
    <w:pPr>
      <w:pStyle w:val="Header"/>
    </w:pPr>
  </w:p>
  <w:p w:rsidR="00A80368" w:rsidRPr="00610250" w:rsidRDefault="00A80368"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0368" w:rsidRPr="00610250" w:rsidRDefault="00A80368" w:rsidP="00610250">
    <w:pPr>
      <w:pStyle w:val="Header"/>
    </w:pPr>
    <w:r w:rsidRPr="00610250">
      <w:rPr>
        <w:noProof/>
        <w:lang w:eastAsia="en-GB"/>
      </w:rPr>
      <mc:AlternateContent>
        <mc:Choice Requires="wpg">
          <w:drawing>
            <wp:anchor distT="0" distB="0" distL="114300" distR="114300" simplePos="0" relativeHeight="251670528" behindDoc="0" locked="0" layoutInCell="1" allowOverlap="1" wp14:anchorId="0CC3CC58" wp14:editId="4E831207">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1"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3"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908A24" id="Group 2" o:spid="_x0000_s1026" style="position:absolute;margin-left:326.05pt;margin-top:77.95pt;width:198.15pt;height:21.25pt;z-index:251670528;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kgxAAAANoAAAAPAAAAZHJzL2Rvd25yZXYueG1sRI9Ba8JA&#10;FITvBf/D8gRvddcK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Ixv2SD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jvxgAAANoAAAAPAAAAZHJzL2Rvd25yZXYueG1sRI9Pa8JA&#10;FMTvQr/D8gq9SN0oIi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rytY78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" fillcolor="#83d0f5 [3207]" stroked="f">
                <o:lock v:ext="edit" aspectratio="t"/>
              </v:oval>
              <w10:wrap anchorx="page" anchory="page"/>
            </v:group>
          </w:pict>
        </mc:Fallback>
      </mc:AlternateContent>
    </w:r>
  </w:p>
  <w:p w:rsidR="00A80368" w:rsidRPr="00610250" w:rsidRDefault="00A80368" w:rsidP="00610250">
    <w:pPr>
      <w:pStyle w:val="Header"/>
    </w:pPr>
  </w:p>
  <w:p w:rsidR="00A80368" w:rsidRPr="00610250" w:rsidRDefault="00A80368" w:rsidP="00610250">
    <w:pPr>
      <w:pStyle w:val="Header"/>
    </w:pPr>
  </w:p>
  <w:p w:rsidR="00A80368" w:rsidRPr="00610250" w:rsidRDefault="00A80368" w:rsidP="00610250">
    <w:pPr>
      <w:pStyle w:val="Header"/>
    </w:pPr>
  </w:p>
  <w:p w:rsidR="00A80368" w:rsidRPr="00610250" w:rsidRDefault="00A80368" w:rsidP="00610250">
    <w:pPr>
      <w:pStyle w:val="Header"/>
    </w:pPr>
  </w:p>
  <w:p w:rsidR="00A80368" w:rsidRPr="00610250" w:rsidRDefault="00A80368" w:rsidP="00610250">
    <w:pPr>
      <w:pStyle w:val="Header"/>
    </w:pPr>
  </w:p>
  <w:p w:rsidR="00A80368" w:rsidRPr="00610250" w:rsidRDefault="00A80368" w:rsidP="00610250">
    <w:pPr>
      <w:pStyle w:val="Header"/>
    </w:pPr>
    <w:r w:rsidRPr="00610250">
      <w:rPr>
        <w:noProof/>
        <w:lang w:eastAsia="en-GB"/>
      </w:rPr>
      <w:drawing>
        <wp:anchor distT="0" distB="0" distL="114300" distR="114300" simplePos="0" relativeHeight="251654144" behindDoc="1" locked="0" layoutInCell="1" allowOverlap="1" wp14:anchorId="15576A04" wp14:editId="558ADC44">
          <wp:simplePos x="0" y="0"/>
          <wp:positionH relativeFrom="page">
            <wp:posOffset>864235</wp:posOffset>
          </wp:positionH>
          <wp:positionV relativeFrom="page">
            <wp:posOffset>683895</wp:posOffset>
          </wp:positionV>
          <wp:extent cx="2523600" cy="630000"/>
          <wp:effectExtent l="0" t="0" r="0" b="0"/>
          <wp:wrapNone/>
          <wp:docPr id="12" name="Picture 12"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33021"/>
    <w:multiLevelType w:val="hybridMultilevel"/>
    <w:tmpl w:val="4148D90E"/>
    <w:lvl w:ilvl="0" w:tplc="C20A9162">
      <w:start w:val="1"/>
      <w:numFmt w:val="bullet"/>
      <w:lvlText w:val=""/>
      <w:lvlJc w:val="left"/>
      <w:pPr>
        <w:ind w:left="720" w:hanging="360"/>
      </w:pPr>
      <w:rPr>
        <w:rFonts w:ascii="Wingdings" w:hAnsi="Wingdings" w:hint="default"/>
        <w:color w:val="009A93" w:themeColor="accent5"/>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A65F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E25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25621E0"/>
    <w:multiLevelType w:val="multilevel"/>
    <w:tmpl w:val="489635EC"/>
    <w:numStyleLink w:val="List-Bulletedpurple"/>
  </w:abstractNum>
  <w:abstractNum w:abstractNumId="5" w15:restartNumberingAfterBreak="0">
    <w:nsid w:val="1282279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D0614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8" w15:restartNumberingAfterBreak="0">
    <w:nsid w:val="29A30C2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2A3C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2C0FF5"/>
    <w:multiLevelType w:val="multilevel"/>
    <w:tmpl w:val="489635EC"/>
    <w:numStyleLink w:val="List-Bulletedpurple"/>
  </w:abstractNum>
  <w:abstractNum w:abstractNumId="12" w15:restartNumberingAfterBreak="0">
    <w:nsid w:val="31F13356"/>
    <w:multiLevelType w:val="multilevel"/>
    <w:tmpl w:val="9154B952"/>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w:hAnsi="Wingdings"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835" w:hanging="283"/>
      </w:pPr>
      <w:rPr>
        <w:rFonts w:ascii="Wingdings" w:hAnsi="Wingdings" w:hint="default"/>
        <w:color w:val="808080" w:themeColor="background1" w:themeShade="80"/>
      </w:rPr>
    </w:lvl>
  </w:abstractNum>
  <w:abstractNum w:abstractNumId="13" w15:restartNumberingAfterBreak="0">
    <w:nsid w:val="36D00A6B"/>
    <w:multiLevelType w:val="hybridMultilevel"/>
    <w:tmpl w:val="CA9C76D4"/>
    <w:lvl w:ilvl="0" w:tplc="2BF831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5A191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CA57E4"/>
    <w:multiLevelType w:val="hybridMultilevel"/>
    <w:tmpl w:val="389C4468"/>
    <w:lvl w:ilvl="0" w:tplc="EF36782A">
      <w:start w:val="1"/>
      <w:numFmt w:val="bullet"/>
      <w:lvlText w:val=""/>
      <w:lvlJc w:val="left"/>
      <w:pPr>
        <w:ind w:left="3560" w:hanging="360"/>
      </w:pPr>
      <w:rPr>
        <w:rFonts w:ascii="Wingdings" w:hAnsi="Wingdings" w:hint="default"/>
        <w:color w:val="83D0F5" w:themeColor="accent4"/>
      </w:rPr>
    </w:lvl>
    <w:lvl w:ilvl="1" w:tplc="08090003" w:tentative="1">
      <w:start w:val="1"/>
      <w:numFmt w:val="bullet"/>
      <w:lvlText w:val="o"/>
      <w:lvlJc w:val="left"/>
      <w:pPr>
        <w:ind w:left="4280" w:hanging="360"/>
      </w:pPr>
      <w:rPr>
        <w:rFonts w:ascii="Courier New" w:hAnsi="Courier New" w:cs="Courier New" w:hint="default"/>
      </w:rPr>
    </w:lvl>
    <w:lvl w:ilvl="2" w:tplc="08090005" w:tentative="1">
      <w:start w:val="1"/>
      <w:numFmt w:val="bullet"/>
      <w:lvlText w:val=""/>
      <w:lvlJc w:val="left"/>
      <w:pPr>
        <w:ind w:left="5000" w:hanging="360"/>
      </w:pPr>
      <w:rPr>
        <w:rFonts w:ascii="Wingdings" w:hAnsi="Wingdings" w:hint="default"/>
      </w:rPr>
    </w:lvl>
    <w:lvl w:ilvl="3" w:tplc="08090001" w:tentative="1">
      <w:start w:val="1"/>
      <w:numFmt w:val="bullet"/>
      <w:lvlText w:val=""/>
      <w:lvlJc w:val="left"/>
      <w:pPr>
        <w:ind w:left="5720" w:hanging="360"/>
      </w:pPr>
      <w:rPr>
        <w:rFonts w:ascii="Symbol" w:hAnsi="Symbol" w:hint="default"/>
      </w:rPr>
    </w:lvl>
    <w:lvl w:ilvl="4" w:tplc="08090003" w:tentative="1">
      <w:start w:val="1"/>
      <w:numFmt w:val="bullet"/>
      <w:lvlText w:val="o"/>
      <w:lvlJc w:val="left"/>
      <w:pPr>
        <w:ind w:left="6440" w:hanging="360"/>
      </w:pPr>
      <w:rPr>
        <w:rFonts w:ascii="Courier New" w:hAnsi="Courier New" w:cs="Courier New" w:hint="default"/>
      </w:rPr>
    </w:lvl>
    <w:lvl w:ilvl="5" w:tplc="08090005" w:tentative="1">
      <w:start w:val="1"/>
      <w:numFmt w:val="bullet"/>
      <w:lvlText w:val=""/>
      <w:lvlJc w:val="left"/>
      <w:pPr>
        <w:ind w:left="7160" w:hanging="360"/>
      </w:pPr>
      <w:rPr>
        <w:rFonts w:ascii="Wingdings" w:hAnsi="Wingdings" w:hint="default"/>
      </w:rPr>
    </w:lvl>
    <w:lvl w:ilvl="6" w:tplc="08090001" w:tentative="1">
      <w:start w:val="1"/>
      <w:numFmt w:val="bullet"/>
      <w:lvlText w:val=""/>
      <w:lvlJc w:val="left"/>
      <w:pPr>
        <w:ind w:left="7880" w:hanging="360"/>
      </w:pPr>
      <w:rPr>
        <w:rFonts w:ascii="Symbol" w:hAnsi="Symbol" w:hint="default"/>
      </w:rPr>
    </w:lvl>
    <w:lvl w:ilvl="7" w:tplc="08090003" w:tentative="1">
      <w:start w:val="1"/>
      <w:numFmt w:val="bullet"/>
      <w:lvlText w:val="o"/>
      <w:lvlJc w:val="left"/>
      <w:pPr>
        <w:ind w:left="8600" w:hanging="360"/>
      </w:pPr>
      <w:rPr>
        <w:rFonts w:ascii="Courier New" w:hAnsi="Courier New" w:cs="Courier New" w:hint="default"/>
      </w:rPr>
    </w:lvl>
    <w:lvl w:ilvl="8" w:tplc="08090005" w:tentative="1">
      <w:start w:val="1"/>
      <w:numFmt w:val="bullet"/>
      <w:lvlText w:val=""/>
      <w:lvlJc w:val="left"/>
      <w:pPr>
        <w:ind w:left="9320" w:hanging="360"/>
      </w:pPr>
      <w:rPr>
        <w:rFonts w:ascii="Wingdings" w:hAnsi="Wingdings" w:hint="default"/>
      </w:rPr>
    </w:lvl>
  </w:abstractNum>
  <w:abstractNum w:abstractNumId="16"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0A572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E461CA"/>
    <w:multiLevelType w:val="hybridMultilevel"/>
    <w:tmpl w:val="A45E40AA"/>
    <w:lvl w:ilvl="0" w:tplc="F254134A">
      <w:start w:val="1"/>
      <w:numFmt w:val="bullet"/>
      <w:lvlText w:val=""/>
      <w:lvlJc w:val="left"/>
      <w:pPr>
        <w:ind w:left="720" w:hanging="360"/>
      </w:pPr>
      <w:rPr>
        <w:rFonts w:ascii="Wingdings" w:hAnsi="Wingdings" w:hint="default"/>
        <w:color w:val="EC008C"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C1E78"/>
    <w:multiLevelType w:val="multilevel"/>
    <w:tmpl w:val="489635EC"/>
    <w:numStyleLink w:val="List-Bulletedpurple"/>
  </w:abstractNum>
  <w:abstractNum w:abstractNumId="20" w15:restartNumberingAfterBreak="0">
    <w:nsid w:val="40B07445"/>
    <w:multiLevelType w:val="hybridMultilevel"/>
    <w:tmpl w:val="79C62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CA1463"/>
    <w:multiLevelType w:val="multilevel"/>
    <w:tmpl w:val="489635EC"/>
    <w:numStyleLink w:val="List-Bulletedpurple"/>
  </w:abstractNum>
  <w:abstractNum w:abstractNumId="22" w15:restartNumberingAfterBreak="0">
    <w:nsid w:val="42335BD8"/>
    <w:multiLevelType w:val="multilevel"/>
    <w:tmpl w:val="E7AEC5CE"/>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3" w15:restartNumberingAfterBreak="0">
    <w:nsid w:val="450C120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25" w15:restartNumberingAfterBreak="0">
    <w:nsid w:val="481F0EF8"/>
    <w:multiLevelType w:val="hybridMultilevel"/>
    <w:tmpl w:val="03E484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8785D55"/>
    <w:multiLevelType w:val="multilevel"/>
    <w:tmpl w:val="489635EC"/>
    <w:numStyleLink w:val="List-Bulletedpurple"/>
  </w:abstractNum>
  <w:abstractNum w:abstractNumId="27" w15:restartNumberingAfterBreak="0">
    <w:nsid w:val="4D700602"/>
    <w:multiLevelType w:val="hybridMultilevel"/>
    <w:tmpl w:val="304AE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025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30" w15:restartNumberingAfterBreak="0">
    <w:nsid w:val="545D35BE"/>
    <w:multiLevelType w:val="hybridMultilevel"/>
    <w:tmpl w:val="F7C61FB2"/>
    <w:lvl w:ilvl="0" w:tplc="2BF831B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33" w15:restartNumberingAfterBreak="0">
    <w:nsid w:val="58D35C9C"/>
    <w:multiLevelType w:val="hybridMultilevel"/>
    <w:tmpl w:val="62C82E5A"/>
    <w:lvl w:ilvl="0" w:tplc="22767C98">
      <w:start w:val="1"/>
      <w:numFmt w:val="bullet"/>
      <w:lvlText w:val="•"/>
      <w:lvlJc w:val="left"/>
      <w:pPr>
        <w:ind w:left="2628" w:hanging="360"/>
      </w:pPr>
      <w:rPr>
        <w:rFonts w:ascii="Calibri" w:hAnsi="Calibri" w:hint="default"/>
        <w:color w:val="8D3192" w:themeColor="text2"/>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34" w15:restartNumberingAfterBreak="0">
    <w:nsid w:val="5C0E4C40"/>
    <w:multiLevelType w:val="hybridMultilevel"/>
    <w:tmpl w:val="ED602848"/>
    <w:lvl w:ilvl="0" w:tplc="1CB8250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A705E7"/>
    <w:multiLevelType w:val="multilevel"/>
    <w:tmpl w:val="489635EC"/>
    <w:numStyleLink w:val="List-Bulletedpink"/>
  </w:abstractNum>
  <w:abstractNum w:abstractNumId="36" w15:restartNumberingAfterBreak="0">
    <w:nsid w:val="62646826"/>
    <w:multiLevelType w:val="multilevel"/>
    <w:tmpl w:val="489635EC"/>
    <w:numStyleLink w:val="List-Bulletedpurple"/>
  </w:abstractNum>
  <w:abstractNum w:abstractNumId="37" w15:restartNumberingAfterBreak="0">
    <w:nsid w:val="62DE1C87"/>
    <w:multiLevelType w:val="hybridMultilevel"/>
    <w:tmpl w:val="28A6F05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38" w15:restartNumberingAfterBreak="0">
    <w:nsid w:val="640B3D0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85676A7"/>
    <w:multiLevelType w:val="hybridMultilevel"/>
    <w:tmpl w:val="AED26048"/>
    <w:lvl w:ilvl="0" w:tplc="3F24B938">
      <w:start w:val="1"/>
      <w:numFmt w:val="bullet"/>
      <w:lvlText w:val=""/>
      <w:lvlJc w:val="left"/>
      <w:pPr>
        <w:ind w:left="720" w:hanging="360"/>
      </w:pPr>
      <w:rPr>
        <w:rFonts w:ascii="Wingdings" w:hAnsi="Wingdings" w:hint="default"/>
        <w:color w:val="72BF44"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A56D2"/>
    <w:multiLevelType w:val="hybridMultilevel"/>
    <w:tmpl w:val="0504E4C6"/>
    <w:lvl w:ilvl="0" w:tplc="E786B03E">
      <w:start w:val="1"/>
      <w:numFmt w:val="bullet"/>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35"/>
  </w:num>
  <w:num w:numId="4">
    <w:abstractNumId w:val="18"/>
  </w:num>
  <w:num w:numId="5">
    <w:abstractNumId w:val="39"/>
  </w:num>
  <w:num w:numId="6">
    <w:abstractNumId w:val="40"/>
  </w:num>
  <w:num w:numId="7">
    <w:abstractNumId w:val="0"/>
  </w:num>
  <w:num w:numId="8">
    <w:abstractNumId w:val="15"/>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7"/>
  </w:num>
  <w:num w:numId="12">
    <w:abstractNumId w:val="21"/>
  </w:num>
  <w:num w:numId="13">
    <w:abstractNumId w:val="4"/>
  </w:num>
  <w:num w:numId="14">
    <w:abstractNumId w:val="19"/>
  </w:num>
  <w:num w:numId="15">
    <w:abstractNumId w:val="6"/>
  </w:num>
  <w:num w:numId="16">
    <w:abstractNumId w:val="29"/>
  </w:num>
  <w:num w:numId="17">
    <w:abstractNumId w:val="1"/>
  </w:num>
  <w:num w:numId="18">
    <w:abstractNumId w:val="14"/>
  </w:num>
  <w:num w:numId="19">
    <w:abstractNumId w:val="8"/>
  </w:num>
  <w:num w:numId="20">
    <w:abstractNumId w:val="5"/>
  </w:num>
  <w:num w:numId="21">
    <w:abstractNumId w:val="11"/>
  </w:num>
  <w:num w:numId="22">
    <w:abstractNumId w:val="3"/>
  </w:num>
  <w:num w:numId="23">
    <w:abstractNumId w:val="38"/>
  </w:num>
  <w:num w:numId="24">
    <w:abstractNumId w:val="26"/>
  </w:num>
  <w:num w:numId="25">
    <w:abstractNumId w:val="10"/>
  </w:num>
  <w:num w:numId="26">
    <w:abstractNumId w:val="23"/>
  </w:num>
  <w:num w:numId="27">
    <w:abstractNumId w:val="17"/>
  </w:num>
  <w:num w:numId="28">
    <w:abstractNumId w:val="28"/>
  </w:num>
  <w:num w:numId="29">
    <w:abstractNumId w:val="36"/>
  </w:num>
  <w:num w:numId="30">
    <w:abstractNumId w:val="22"/>
  </w:num>
  <w:num w:numId="31">
    <w:abstractNumId w:val="16"/>
  </w:num>
  <w:num w:numId="32">
    <w:abstractNumId w:val="31"/>
  </w:num>
  <w:num w:numId="33">
    <w:abstractNumId w:val="9"/>
  </w:num>
  <w:num w:numId="34">
    <w:abstractNumId w:val="32"/>
  </w:num>
  <w:num w:numId="35">
    <w:abstractNumId w:val="2"/>
  </w:num>
  <w:num w:numId="36">
    <w:abstractNumId w:val="24"/>
  </w:num>
  <w:num w:numId="37">
    <w:abstractNumId w:val="20"/>
  </w:num>
  <w:num w:numId="38">
    <w:abstractNumId w:val="34"/>
  </w:num>
  <w:num w:numId="39">
    <w:abstractNumId w:val="27"/>
  </w:num>
  <w:num w:numId="40">
    <w:abstractNumId w:val="25"/>
  </w:num>
  <w:num w:numId="41">
    <w:abstractNumId w:val="24"/>
  </w:num>
  <w:num w:numId="42">
    <w:abstractNumId w:val="24"/>
  </w:num>
  <w:num w:numId="43">
    <w:abstractNumId w:val="13"/>
  </w:num>
  <w:num w:numId="44">
    <w:abstractNumId w:val="30"/>
  </w:num>
  <w:num w:numId="45">
    <w:abstractNumId w:val="24"/>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embedSystemFonts/>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098"/>
    <w:rsid w:val="00006C3D"/>
    <w:rsid w:val="00034269"/>
    <w:rsid w:val="000366D9"/>
    <w:rsid w:val="00040BB9"/>
    <w:rsid w:val="00083C3F"/>
    <w:rsid w:val="000C663C"/>
    <w:rsid w:val="00110993"/>
    <w:rsid w:val="00130062"/>
    <w:rsid w:val="00143FA3"/>
    <w:rsid w:val="0014528F"/>
    <w:rsid w:val="001940DA"/>
    <w:rsid w:val="001B5EC2"/>
    <w:rsid w:val="001F0872"/>
    <w:rsid w:val="00214796"/>
    <w:rsid w:val="00230ECE"/>
    <w:rsid w:val="0023668C"/>
    <w:rsid w:val="00253CC4"/>
    <w:rsid w:val="002648B8"/>
    <w:rsid w:val="002D0BBE"/>
    <w:rsid w:val="002E32F8"/>
    <w:rsid w:val="00330339"/>
    <w:rsid w:val="0034401D"/>
    <w:rsid w:val="00384E45"/>
    <w:rsid w:val="00391A54"/>
    <w:rsid w:val="003A459C"/>
    <w:rsid w:val="003A6CF7"/>
    <w:rsid w:val="003B389D"/>
    <w:rsid w:val="003F4872"/>
    <w:rsid w:val="00400EB7"/>
    <w:rsid w:val="004052A4"/>
    <w:rsid w:val="00416E05"/>
    <w:rsid w:val="004257AA"/>
    <w:rsid w:val="004C531B"/>
    <w:rsid w:val="004C7425"/>
    <w:rsid w:val="004E7769"/>
    <w:rsid w:val="004F2046"/>
    <w:rsid w:val="00513C2C"/>
    <w:rsid w:val="005460FD"/>
    <w:rsid w:val="005602F5"/>
    <w:rsid w:val="00561566"/>
    <w:rsid w:val="0056415F"/>
    <w:rsid w:val="0057633D"/>
    <w:rsid w:val="00587098"/>
    <w:rsid w:val="00593404"/>
    <w:rsid w:val="005951E0"/>
    <w:rsid w:val="005B5922"/>
    <w:rsid w:val="005C39E8"/>
    <w:rsid w:val="005D6C79"/>
    <w:rsid w:val="005F59B7"/>
    <w:rsid w:val="00610250"/>
    <w:rsid w:val="00622746"/>
    <w:rsid w:val="006234DF"/>
    <w:rsid w:val="0062639A"/>
    <w:rsid w:val="00685606"/>
    <w:rsid w:val="00692BAE"/>
    <w:rsid w:val="006945CF"/>
    <w:rsid w:val="006A09F6"/>
    <w:rsid w:val="006A55C9"/>
    <w:rsid w:val="006A6117"/>
    <w:rsid w:val="006B0166"/>
    <w:rsid w:val="006D459E"/>
    <w:rsid w:val="006E5623"/>
    <w:rsid w:val="006F3E19"/>
    <w:rsid w:val="00713EF9"/>
    <w:rsid w:val="0073299B"/>
    <w:rsid w:val="007443A5"/>
    <w:rsid w:val="007642BF"/>
    <w:rsid w:val="007903BC"/>
    <w:rsid w:val="007D1645"/>
    <w:rsid w:val="007F2E3E"/>
    <w:rsid w:val="00820C16"/>
    <w:rsid w:val="008342DD"/>
    <w:rsid w:val="00867651"/>
    <w:rsid w:val="00897E21"/>
    <w:rsid w:val="008D6E94"/>
    <w:rsid w:val="009039DD"/>
    <w:rsid w:val="00914EF2"/>
    <w:rsid w:val="009606D8"/>
    <w:rsid w:val="009B0BA0"/>
    <w:rsid w:val="009B4759"/>
    <w:rsid w:val="009F1B3F"/>
    <w:rsid w:val="00A12EC6"/>
    <w:rsid w:val="00A364DD"/>
    <w:rsid w:val="00A74E84"/>
    <w:rsid w:val="00A80368"/>
    <w:rsid w:val="00A96098"/>
    <w:rsid w:val="00AB52B5"/>
    <w:rsid w:val="00AC03ED"/>
    <w:rsid w:val="00AF36C0"/>
    <w:rsid w:val="00B1345C"/>
    <w:rsid w:val="00B152AD"/>
    <w:rsid w:val="00B17547"/>
    <w:rsid w:val="00B413E8"/>
    <w:rsid w:val="00B43ACA"/>
    <w:rsid w:val="00B5361A"/>
    <w:rsid w:val="00B72610"/>
    <w:rsid w:val="00BA7E55"/>
    <w:rsid w:val="00BC4F90"/>
    <w:rsid w:val="00BD4E44"/>
    <w:rsid w:val="00C4653B"/>
    <w:rsid w:val="00CA4DBB"/>
    <w:rsid w:val="00CB29CB"/>
    <w:rsid w:val="00CB4B9D"/>
    <w:rsid w:val="00CD73AF"/>
    <w:rsid w:val="00CF4BF1"/>
    <w:rsid w:val="00D01735"/>
    <w:rsid w:val="00D026F4"/>
    <w:rsid w:val="00D34DB9"/>
    <w:rsid w:val="00D35421"/>
    <w:rsid w:val="00D40C51"/>
    <w:rsid w:val="00D75DD9"/>
    <w:rsid w:val="00D81844"/>
    <w:rsid w:val="00D8753D"/>
    <w:rsid w:val="00DB296E"/>
    <w:rsid w:val="00DD0F3C"/>
    <w:rsid w:val="00DE0B1F"/>
    <w:rsid w:val="00E275B0"/>
    <w:rsid w:val="00E301CE"/>
    <w:rsid w:val="00E63AE9"/>
    <w:rsid w:val="00E662DB"/>
    <w:rsid w:val="00E712F5"/>
    <w:rsid w:val="00E761D1"/>
    <w:rsid w:val="00EA503E"/>
    <w:rsid w:val="00EE49AA"/>
    <w:rsid w:val="00EE5217"/>
    <w:rsid w:val="00F161B2"/>
    <w:rsid w:val="00F336A0"/>
    <w:rsid w:val="00F41CA8"/>
    <w:rsid w:val="00F465CF"/>
    <w:rsid w:val="00FA7F9B"/>
    <w:rsid w:val="00FB2085"/>
    <w:rsid w:val="00FD67DB"/>
    <w:rsid w:val="00FF1DE8"/>
    <w:rsid w:val="00FF4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478FB735-250B-41F5-859E-D12446DB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3E19"/>
    <w:pPr>
      <w:keepLines/>
      <w:pageBreakBefore/>
      <w:spacing w:before="0" w:after="240" w:line="520" w:lineRule="exact"/>
      <w:outlineLvl w:val="0"/>
    </w:pPr>
    <w:rPr>
      <w:rFonts w:ascii="Merge" w:eastAsiaTheme="majorEastAsia" w:hAnsi="Merge" w:cstheme="majorBidi"/>
      <w:b/>
      <w:bCs/>
      <w:kern w:val="28"/>
      <w:sz w:val="52"/>
      <w:szCs w:val="32"/>
    </w:rPr>
  </w:style>
  <w:style w:type="character" w:customStyle="1" w:styleId="TitleChar">
    <w:name w:val="Title Char"/>
    <w:basedOn w:val="DefaultParagraphFont"/>
    <w:link w:val="Title"/>
    <w:uiPriority w:val="10"/>
    <w:rsid w:val="006F3E19"/>
    <w:rPr>
      <w:rFonts w:ascii="Merge" w:eastAsiaTheme="majorEastAsia" w:hAnsi="Merge" w:cstheme="majorBidi"/>
      <w:b/>
      <w:bCs/>
      <w:kern w:val="28"/>
      <w:sz w:val="52"/>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36"/>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1"/>
      </w:numPr>
      <w:ind w:left="284" w:hanging="284"/>
    </w:pPr>
  </w:style>
  <w:style w:type="numbering" w:customStyle="1" w:styleId="List-Bulletedpurple">
    <w:name w:val="List - Bulleted (purple)"/>
    <w:uiPriority w:val="99"/>
    <w:rsid w:val="00083C3F"/>
    <w:pPr>
      <w:numPr>
        <w:numId w:val="11"/>
      </w:numPr>
    </w:pPr>
  </w:style>
  <w:style w:type="numbering" w:customStyle="1" w:styleId="List-Bulletedpink">
    <w:name w:val="List - Bulleted (pink)"/>
    <w:uiPriority w:val="99"/>
    <w:rsid w:val="00F41CA8"/>
    <w:pPr>
      <w:numPr>
        <w:numId w:val="16"/>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32"/>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33"/>
      </w:numPr>
      <w:ind w:left="284" w:hanging="284"/>
    </w:pPr>
  </w:style>
  <w:style w:type="paragraph" w:customStyle="1" w:styleId="List-Bulleted5-jade">
    <w:name w:val="List - Bulleted (5-jade)"/>
    <w:basedOn w:val="List-Bulleted"/>
    <w:uiPriority w:val="1"/>
    <w:qFormat/>
    <w:rsid w:val="00E275B0"/>
    <w:pPr>
      <w:numPr>
        <w:numId w:val="34"/>
      </w:numPr>
      <w:ind w:left="284" w:hanging="284"/>
    </w:pPr>
  </w:style>
  <w:style w:type="paragraph" w:customStyle="1" w:styleId="List-Bulleted6-blue">
    <w:name w:val="List - Bulleted (6-blue)"/>
    <w:basedOn w:val="List-Bulleted"/>
    <w:uiPriority w:val="1"/>
    <w:qFormat/>
    <w:rsid w:val="00E275B0"/>
    <w:pPr>
      <w:numPr>
        <w:numId w:val="35"/>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A12EC6"/>
    <w:pPr>
      <w:ind w:left="720"/>
      <w:contextualSpacing/>
    </w:pPr>
  </w:style>
  <w:style w:type="character" w:styleId="Strong">
    <w:name w:val="Strong"/>
    <w:basedOn w:val="DefaultParagraphFont"/>
    <w:uiPriority w:val="22"/>
    <w:qFormat/>
    <w:rsid w:val="005F59B7"/>
    <w:rPr>
      <w:b/>
      <w:bCs/>
    </w:rPr>
  </w:style>
  <w:style w:type="character" w:styleId="UnresolvedMention">
    <w:name w:val="Unresolved Mention"/>
    <w:basedOn w:val="DefaultParagraphFont"/>
    <w:uiPriority w:val="99"/>
    <w:semiHidden/>
    <w:unhideWhenUsed/>
    <w:rsid w:val="006856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fs.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opfs.org.uk" TargetMode="External"/><Relationship Id="rId4" Type="http://schemas.openxmlformats.org/officeDocument/2006/relationships/settings" Target="settings.xml"/><Relationship Id="rId9" Type="http://schemas.openxmlformats.org/officeDocument/2006/relationships/hyperlink" Target="mailto:angela.bruty@opfs.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80DBB-0918-4D58-8F4A-D1AE13625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F212BF7E</Template>
  <TotalTime>0</TotalTime>
  <Pages>3</Pages>
  <Words>697</Words>
  <Characters>3977</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Job Description</vt:lpstr>
    </vt:vector>
  </TitlesOfParts>
  <Company>One Parent Families Scotland</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Paul Wilson</dc:creator>
  <cp:lastModifiedBy>Roslyn Campbell</cp:lastModifiedBy>
  <cp:revision>2</cp:revision>
  <cp:lastPrinted>2015-09-28T09:47:00Z</cp:lastPrinted>
  <dcterms:created xsi:type="dcterms:W3CDTF">2019-09-09T12:34:00Z</dcterms:created>
  <dcterms:modified xsi:type="dcterms:W3CDTF">2019-09-09T12:34:00Z</dcterms:modified>
</cp:coreProperties>
</file>